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3640" w:rsidRDefault="00387487" w:rsidP="00C53640">
      <w:pPr>
        <w:spacing w:after="0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-647065</wp:posOffset>
                </wp:positionV>
                <wp:extent cx="906145" cy="1113155"/>
                <wp:effectExtent l="2540" t="635" r="0" b="635"/>
                <wp:wrapNone/>
                <wp:docPr id="7" name="Rectangle 11" descr="Sutton Park Primary RSA Academy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111315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64DAD" id="Rectangle 11" o:spid="_x0000_s1026" alt="Sutton Park Primary RSA Academy logo" style="position:absolute;margin-left:214.5pt;margin-top:-50.95pt;width:71.35pt;height:8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YmAAAAAFJnaHRsb25nAAAE8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GJgTzAwERAAIRAQMRAf/dAAQAn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VT/zwP+3VHzL/APEe4D/342F93j/tB17r5d3sw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gv8A4UX/APZEvV3/AItPsj/30u9/fS7+6u/8SE3j/wAV67/7uW09R37l/wDJBi/5rr/1bl6I/wD8&#10;JVP+3h3b3/imvYn/AL+rr333xm+E/wCm6hHr6AvtN17r3v3Xuv/S3+PfuvdVT/zwP+3VHzL/APEe&#10;4D/342F93j/tB17rQV/lB/8Abx74vf8Ah0br/wDfbZr3i39+P/xFPnH/AJ57b/u4WvQm5O/5WW0/&#10;0zf8cbr6CPv5iusj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L/AOFF/wD2RL1d/wCLT7I/99Lvf30u/urv/EhN&#10;4/8AFeu/+7ltPUd+5f8AyQYv+a6/9W5eiP8A/CVT/t4d29/4pr2J/wC/q69998ZvhP8ApuoR6+gL&#10;7Tde697917r/09/j37r3VU/88D/t1R8y/wDxHuA/9+Nhfd4/7Qde60Ff5Qf/AG8e+L3/AIdG6/8A&#10;322a94t/fj/8RT5x/wCee2/7uFr0JuTv+VltP9M3/HG6+gj7+Y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C&#10;/wDhRf8A9kS9Xf8Ai0+yP/fS7399Lv7q7/xITeP/ABXrv/u5bT1HfuX/AMkGL/muv/VuXoj/APwl&#10;U/7eHdvf+Ka9if8Av6uvfffGb4T/AKbqEevoC+03Xuve/de6/9Tf49+691VP/PA/7dUfMv8A8R7g&#10;P/fjYX3eP+0HXutBX+UH/wBvHvi9/wCHRuv/AN9tmveLf34//EU+cf8Anntv+7ha9Cbk7/lZbT/T&#10;N/xxuvoI+/mK6y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gv8A4UX/APZEvV3/AItPsj/30u9/fS7+6u/8SE3j&#10;/wAV67/7uW09R37l/wDJBi/5rr/1bl6I/wD8JVP+3h3b3/imvYn/AL+rr333xm+E/wCm6hHr6Avt&#10;N17r3v3Xuv/V3+PfuvdVT/zwP+3VHzL/APEe4D/342F93j/tB17rQV/lB/8Abx74vf8Ah0br/wDf&#10;bZr3i39+P/xFPnH/AJ57b/u4WvQm5O/5WW0/0zf8cbr6CPv5iusj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gv8A4UX/APZEvV3/AItPsj/30u9/fS7+6u/8SE3j/wAV67/7uW09&#10;R37l/wDJBi/5rr/1bl6I/wD8JVP+3h3b3/imvYn/AL+rr333xm+E/wCm6hHr6AvtN17r3v3Xuv/W&#10;3+PfuvdVT/zwP+3VHzL/APEe4D/342F93j/tB17rQV/lB/8Abx74vf8Ah0br/wDfbZr3i39+P/xF&#10;PnH/AJ57b/u4WvQm5O/5WW0/0zf8cbr6CPv5iusj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L/AOFF/wD2RL1d&#10;/wCLT7I/99Lvf30u/urv/EhN4/8AFeu/+7ltPUd+5f8AyQYv+a6/9W5eiP8A/CVT/t4d29/4pr2J&#10;/wC/q69998ZvhP8ApuoR6+gL7Tde697917r/19/j37r3VU/88D/t1R8y/wDxHuA/9+Nhfd4/7Qde&#10;60Ff5Qf/AG8e+L3/AIdG6/8A322a94t/fj/8RT5x/wCee2/7uFr0JuTv+VltP9M3/HG6+gj7+Yrr&#10;Iz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C/wDhRf8A9kS9Xf8Ai0+yP/fS7399Lv7q7/xITeP/ABXrv/u5bT1H&#10;fuX/AMkGL/muv/VuXoj/APwlU/7eHdvf+Ka9if8Av6uvfffGb4T/AKbqEevoC+03Xuve/de6/9Df&#10;49+691VP/PA/7dUfMv8A8R7gP/fjYX3eP+0HXutBX+UH/wBvHvi9/wCHRuv/AN9tmveLf34//EU+&#10;cf8Anntv+7ha9Cbk7/lZbT/TN/xxuvoI+/mK6yM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gv8A4UX/APZEvV3/&#10;AItPsj/30u9/fS7+6u/8SE3j/wAV67/7uW09R37l/wDJBi/5rr/1bl6I/wD8JVP+3h3b3/imvYn/&#10;AL+rr333xm+E/wCm6hHr6AvtN17r3v3Xuv/R3+PfuvdVT/zwP+3VHzL/APEe4D/342F93j/tB17r&#10;QV/lB/8Abx74vf8Ah0br/wDfbZr3i39+P/xFPnH/AJ57b/u4WvQm5O/5WW0/0zf8cbr6CPv5iusj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L/AOFF/wD2RL1d/wCLT7I/99Lvf30u/urv/EhN4/8AFeu/+7ltPUd+&#10;5f8AyQYv+a6/9W5eiP8A/CVT/t4d29/4pr2J/wC/q69998ZvhP8ApuoR6+gL7Tde697917r/0t/j&#10;37r3VU/88D/t1R8y/wDxHuA/9+Nhfd4/7Qde60Ff5Qf/AG8e+L3/AIdG6/8A322a94t/fj/8RT5x&#10;/wCee2/7uFr0JuTv+VltP9M3/HG6+gj7+YrrI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Nvr/AIt1F/1GD/rQ/uAvvCf8qzZ/89P/AFjfoy2r&#10;+1P+l/yjrZR/4Shf9lf/ACO/8VpH/v0sJ7xGl+A/6bo+63xfabr3Xvfuvdf/1t/j37r3VU/88D/t&#10;1R8y/wDxHuA/9+Nhfd4/7Qde6+Ybtj/i+4//AIPL/wBaH9yd7T/9PB2z/mo//ViTpFf/AO4T/YP8&#10;I6G33nd0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Q2+v8Ai3UX/UYP+tD+4C+8J/yrNn/z0/8AWN+jLav7U/6X&#10;/KOtlH/hKF/2V/8AI7/xWkf+/SwnvEaX4D/puj7rfF9puvde9+691//X3+PfuvdVT/zwP+3VHzL/&#10;APEe4D/342F93j/tB17r5hu2P+L7j/8Ag8v/AFof3J3tP/08HbP+aj/9WJOkV/8A7hP9g/wjobfe&#10;d3Qc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w&#10;1FTT0kTT1M0VNAgu808qRRIB+lmklIA/2/tNeXtpt1u13fzJBEnxPIyoo+1mIA/b1RVZ20qCT6DP&#10;SKqexdpUztH/ABGSpkB0saWmmlQH/CRwqn/XUn3GV/71e3tjL4P1jTkcTFFIyj/bEKp+1Sw6XJtd&#10;04rpp9pHTvhd2YPPs0eOrQ9QilnpZkeCoEY+rIkgGoD8lCbfm3sR8r+4PKnN8rQbLchplFTE6mOS&#10;g8wrAagPMoWAqNVK9NT2lzbGsq49Rkf6vt6UnsZ9M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IbfX/Fuov8AqMH/AFof3AX3hP8AlWbP&#10;/np/6xv0ZbV/an/S/wCUdbKP/CUL/sr/AOR3/itI/wDfpYT3iNL8B/03R91vi+03Xuve/de6/9Df&#10;49+691VP/PA/7dUfMv8A8R7gP/fjYX3eP+0HXuvmG7Y/4vuP/wCDy/8AWh/cne0//Twds/5qP/1Y&#10;k6RX/wDuE/2D/COht953dB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2+v+Ld&#10;Rf8AUYP+tD+4C+8J/wAqzZ/89P8A1jfoy2r+1P8Apf8AKOtlH/hKF/2V/wDI7/xWkf8Av0sJ7xGl&#10;+A/6bo+63xfabr3Xvfuvdf/R3+PfuvdVT/zwP+3VHzL/APEe4D/342F93j/tB17r5hu2P+L7j/8A&#10;g8v/AFof3J3tP/08HbP+aj/9WJOkV/8A7hP9g/wjobfed3Q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Nvr/i3UX/UYP8ArQ/uAvvCf8qzZ/8APT/1jfoy2r+1P+l/yjrZR/4Shf8A&#10;ZX/yO/8AFaR/79LCe8RpfgP+m6Put8X2m691737r3X//0t/j37r3VU/88D/t1R8y/wDxHuA/9+Nh&#10;fd4/7Qde6+Ybtj/i+4//AIPL/wBaH9yd7T/9PB2z/mo//ViTpFf/AO4T/YP8I6G33nd0H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t9f8W6i/6jB/1of3AX3hP+VZs/+en/AKxv0ZbV/an/AEv+UdbKP/CU&#10;L/sr/wCR3/itI/8AfpYT3iNL8B/03R91vi+03Xuve/de6//T3+PfuvdVT/zwP+3VHzL/APEe4D/3&#10;42F93j/tB17r5hu2P+L7j/8Ag8v/AFof3J3tP/08HbP+aj/9WJOkV/8A7hP9g/wjobfed3Q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Db6/4t1F/1GD/rQ/uAvvCf8qzZ/wDPT/1jfoy2r+1P+l/yjrZR/wCEoX/Z&#10;X/yO/wDFaR/79LCe8RpfgP8Apuj7rfF9puvde9+691//1N/j37r3VU/88D/t1R8y/wDxHuA/9+Nh&#10;fd4/7Qde6+Ybtj/i+4//AIPL/wBaH9yd7T/9PB2z/mo//ViTpFf/AO4T/YP8I6G33nd0H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Q2+v8Ai3UX/UYP+tD+4C+8J/yrNn/z0/8AWN+jLav7U/6X/KOt&#10;lH/hKF/2V/8AI7/xWkf+/SwnvEaX4D/puj7rfF9puvde9+691//V3+PfuvdVT/zwP+3VHzL/APEe&#10;4D/342F93j/tB17r5hu2P+L7j/8Ag8v/AFof3J3tP/08HbP+aj/9WJOkV/8A7hP9g/wjobfed3Qc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IbfX/Fuov+owf9aH&#10;9wF94T/lWbP/AJ6f+sb9GW1f2p/0v+UdbKP/AAlC/wCyv/kd/wCK0j/36WE94jS/Af8ATdH3W+L7&#10;Tde697917r//1t/j37r3VU/88D/t1R8y/wDxHuA/9+Nhfd4/7Qde6+Ybtj/i+4//AIPL/wBaH9yd&#10;7T/9PB2z/mo//ViTpFf/AO4T/YP8I6G33nd0H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t9f8AFuov+owf9aH9wF94&#10;T/lWbP8A56f+sb9GW1f2p/0v+UdbKP8AwlC/7K/+R3/itI/9+lhPeI0vwH/TdH3W+L7Tde697917&#10;r//X3+PfuvdVT/zwP+3VHzL/APEe4D/342F93j/tB17r5hu2P+L7j/8Ag8v/AFof3J3tP/08HbP+&#10;aj/9WJOkV/8A7hP9g/wjobfed3Q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2+v+LdRf9Rg/&#10;60P7gL7wn/Ks2f8Az0/9Y36Mtq/tT/pf8o62Uf8AhKF/2V/8jv8AxWkf+/SwnvEaX4D/AKbo+63x&#10;fabr3Xvfuvdf/9Df49+691VP/PA/7dUfMv8A8R7gP/fjYX3eP+0HXuvmG7Y/4vuP/wCDy/8AWh/c&#10;ne0//Twds/5qP/1Yk6RX/wDuE/2D/COht953dBz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31/xbqL/AKjB/wBaH9wF94T/AJVmz/56f+sb9GW1f2p/0v8AlHWyj/wlC/7K/wDk&#10;d/4rSP8A36WE94jS/Af9N0fdb4vtN17r3v3Xuv/R3+PfuvdVT/zwP+3VHzL/APEe4D/342F93j/t&#10;B17r5hu2P+L7j/8Ag8v/AFof3J3tP/08HbP+aj/9WJOkV/8A7hP9g/wjobfed3Qc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bfX/Fuov+owf9aH9wF94T/lWbP/AJ6f+sb9GW1f2p/0v+Ud&#10;bKP/AAlC/wCyv/kd/wCK0j/36WE94jS/Af8ATdH3W+L7Tde697917r//0t/j37r3VU/88D/t1R8y&#10;/wDxHuA/9+Nhfd4/7Qde6+Ybtj/i+4//AIPL/wBaH9yd7T/9PB2z/mo//ViTpFf/AO4T/YP8I6G3&#10;3nd0H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Db6/4t1F/1GD/rQ/uAvvCf8qzZ/wDPT/1jfoy2r+1P+l/yjrZR&#10;/wCEoX/ZX/yO/wDFaR/79LCe8RpfgP8Apuj7rfF9puvde9+691//09/j37r3VU/88D/t1R8y/wDx&#10;HuA/9+Nhfd4/7Qde6+Ybtj/i+4//AIPL/wBaH9yd7T/9PB2z/mo//ViTpFf/AO4T/YP8I6G33nd0&#10;H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t9f8W6i/wCowf8AWh/cBfeE/wCVZs/+&#10;en/rG/RltX9qf9L/AJR1so/8JQv+yv8A5Hf+K0j/AN+lhPeI0vwH/TdH3W+L7Tde697917r/1N/j&#10;37r3VU/88D/t1R8y/wDxHuA/9+Nhfd4/7Qde6+Ybtj/i+4//AIPL/wBaH9yd7T/9PB2z/mo//ViT&#10;pFf/AO4T/YP8I6G33nd0H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Nvr/i3UX/AFGD/rQ/uAvvCf8AKs2f/PT/ANY36Mtq/tT/AKX/ACjr&#10;ZR/4Shf9lf8AyO/8VpH/AL9LCe8RpfgP+m6Put8X2m691737r3X/1t/j37r3VU/88D/t1R8y/wDx&#10;HuA/9+Nhfd4/7Qde6+Ybtj/i+4//AIPL/wBaH9yd7T/9PB2z/mo//ViTpFf/AO4T/YP8I6G33nd0&#10;H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pDb6/wCLdRf9Rg/60P7gL7wn/Ks2f/PT/wBY36Mtq/tT/pf8o62Uf+EoX/ZX/wAjv/FaR/79LCe8&#10;RpfgP+m6Put8X2m691737r3X/9ff49+691VP/PA/7dUfMv8A8R7gP/fjYX3eP+0HXuvmG7Y/4vuP&#10;/wCDy/8AWh/cne0//Twds/5qP/1Yk6RX/wDuE/2D/COht953dB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D/mV/yOvjV88sdmd9bRo8b0h8jhjsn/AAnsPA4949s7lydTMMjDF2Dt&#10;jHNHHUCWpVxLkadPuFFTUyulTMyFHUlK4OR17qpz4B/8Jh1wG86zffzz3JidyYDAZ+WLa/UGxshP&#10;9ruuDCbkmNLnN4bloJv2sfkqSnpJFxtPecw1NRDO1NNEjm8k1cJjr3W3nsjYuzetdr4nZXX+18Hs&#10;7aWDgNNidv7dx1Ni8ZRRu5lmeOmpVUGSWRmlmma7yyM0kjM7MxT9e6V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" stroked="f">
                <v:fill r:id="rId7" o:title="Sutton Park Primary RSA Academy logo" recolor="t" rotate="t" type="frame"/>
              </v:rect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4050665</wp:posOffset>
                </wp:positionH>
                <wp:positionV relativeFrom="paragraph">
                  <wp:posOffset>-716280</wp:posOffset>
                </wp:positionV>
                <wp:extent cx="2884805" cy="136398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AAF" w:rsidRPr="00C53640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Sutton Park</w:t>
                            </w:r>
                            <w:r w:rsidRPr="00C53640">
                              <w:rPr>
                                <w:sz w:val="20"/>
                                <w:szCs w:val="20"/>
                              </w:rPr>
                              <w:t xml:space="preserve"> Primary School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RSA Academy</w:t>
                            </w:r>
                          </w:p>
                          <w:p w:rsidR="00C37AAF" w:rsidRPr="00C53640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53640">
                              <w:rPr>
                                <w:sz w:val="20"/>
                                <w:szCs w:val="20"/>
                              </w:rPr>
                              <w:t>Greatfield</w:t>
                            </w:r>
                            <w:proofErr w:type="spellEnd"/>
                            <w:r w:rsidRPr="00C53640">
                              <w:rPr>
                                <w:sz w:val="20"/>
                                <w:szCs w:val="20"/>
                              </w:rPr>
                              <w:t xml:space="preserve"> Road</w:t>
                            </w:r>
                          </w:p>
                          <w:p w:rsidR="00C37AAF" w:rsidRPr="00C53640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C53640">
                              <w:rPr>
                                <w:sz w:val="20"/>
                                <w:szCs w:val="20"/>
                              </w:rPr>
                              <w:t>Kidderminster</w:t>
                            </w:r>
                          </w:p>
                          <w:p w:rsidR="00C37AAF" w:rsidRPr="00C53640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C53640">
                              <w:rPr>
                                <w:sz w:val="20"/>
                                <w:szCs w:val="20"/>
                              </w:rPr>
                              <w:t>Worc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ester</w:t>
                            </w:r>
                            <w:r w:rsidRPr="00C53640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hire</w:t>
                            </w:r>
                          </w:p>
                          <w:p w:rsidR="00C37AAF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C53640">
                              <w:rPr>
                                <w:sz w:val="20"/>
                                <w:szCs w:val="20"/>
                              </w:rPr>
                              <w:t>DY11 6PH</w:t>
                            </w:r>
                          </w:p>
                          <w:p w:rsidR="00C37AAF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Tel: 01562 67742</w:t>
                            </w:r>
                          </w:p>
                          <w:p w:rsidR="00C37AAF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Email: office@suttonpark.worcs.sch.uk</w:t>
                            </w:r>
                          </w:p>
                          <w:p w:rsidR="00C37AAF" w:rsidRPr="00C53640" w:rsidRDefault="00C37AAF" w:rsidP="004B4E37">
                            <w:pPr>
                              <w:pStyle w:val="NoSpacing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Website: www.suttonparkrsa.co.uk</w:t>
                            </w:r>
                          </w:p>
                          <w:p w:rsidR="00C37AAF" w:rsidRPr="00C53640" w:rsidRDefault="00C37A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18.95pt;margin-top:-56.4pt;width:227.15pt;height:10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gUehA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" stroked="f">
                <v:textbox>
                  <w:txbxContent>
                    <w:p w:rsidR="00C37AAF" w:rsidRPr="00C53640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Sutton Park</w:t>
                      </w:r>
                      <w:r w:rsidRPr="00C53640">
                        <w:rPr>
                          <w:sz w:val="20"/>
                          <w:szCs w:val="20"/>
                        </w:rPr>
                        <w:t xml:space="preserve"> Primary School</w:t>
                      </w:r>
                      <w:r>
                        <w:rPr>
                          <w:sz w:val="20"/>
                          <w:szCs w:val="20"/>
                        </w:rPr>
                        <w:t xml:space="preserve"> RSA Academy</w:t>
                      </w:r>
                    </w:p>
                    <w:p w:rsidR="00C37AAF" w:rsidRPr="00C53640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C53640">
                        <w:rPr>
                          <w:sz w:val="20"/>
                          <w:szCs w:val="20"/>
                        </w:rPr>
                        <w:t>Greatfield</w:t>
                      </w:r>
                      <w:proofErr w:type="spellEnd"/>
                      <w:r w:rsidRPr="00C53640">
                        <w:rPr>
                          <w:sz w:val="20"/>
                          <w:szCs w:val="20"/>
                        </w:rPr>
                        <w:t xml:space="preserve"> Road</w:t>
                      </w:r>
                    </w:p>
                    <w:p w:rsidR="00C37AAF" w:rsidRPr="00C53640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 w:rsidRPr="00C53640">
                        <w:rPr>
                          <w:sz w:val="20"/>
                          <w:szCs w:val="20"/>
                        </w:rPr>
                        <w:t>Kidderminster</w:t>
                      </w:r>
                    </w:p>
                    <w:p w:rsidR="00C37AAF" w:rsidRPr="00C53640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 w:rsidRPr="00C53640">
                        <w:rPr>
                          <w:sz w:val="20"/>
                          <w:szCs w:val="20"/>
                        </w:rPr>
                        <w:t>Worc</w:t>
                      </w:r>
                      <w:r>
                        <w:rPr>
                          <w:sz w:val="20"/>
                          <w:szCs w:val="20"/>
                        </w:rPr>
                        <w:t>ester</w:t>
                      </w:r>
                      <w:r w:rsidRPr="00C53640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>hire</w:t>
                      </w:r>
                    </w:p>
                    <w:p w:rsidR="00C37AAF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 w:rsidRPr="00C53640">
                        <w:rPr>
                          <w:sz w:val="20"/>
                          <w:szCs w:val="20"/>
                        </w:rPr>
                        <w:t>DY11 6PH</w:t>
                      </w:r>
                    </w:p>
                    <w:p w:rsidR="00C37AAF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Tel: 01562 67742</w:t>
                      </w:r>
                    </w:p>
                    <w:p w:rsidR="00C37AAF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Email: office@suttonpark.worcs.sch.uk</w:t>
                      </w:r>
                    </w:p>
                    <w:p w:rsidR="00C37AAF" w:rsidRPr="00C53640" w:rsidRDefault="00C37AAF" w:rsidP="004B4E37">
                      <w:pPr>
                        <w:pStyle w:val="NoSpacing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Website: www.suttonparkrsa.co.uk</w:t>
                      </w:r>
                    </w:p>
                    <w:p w:rsidR="00C37AAF" w:rsidRPr="00C53640" w:rsidRDefault="00C37AA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-647065</wp:posOffset>
                </wp:positionV>
                <wp:extent cx="1359535" cy="48387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7AAF" w:rsidRDefault="00C37AAF" w:rsidP="004B48CD">
                            <w:pPr>
                              <w:spacing w:after="0"/>
                              <w:ind w:right="272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Angela Crawley                                </w:t>
                            </w:r>
                          </w:p>
                          <w:p w:rsidR="00C37AAF" w:rsidRDefault="00C37AAF" w:rsidP="00E74F8A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Headteacher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left:0;text-align:left;margin-left:-5.3pt;margin-top:-50.95pt;width:107.05pt;height:3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" stroked="f">
                <v:textbox>
                  <w:txbxContent>
                    <w:p w:rsidR="00C37AAF" w:rsidRDefault="00C37AAF" w:rsidP="004B48CD">
                      <w:pPr>
                        <w:spacing w:after="0"/>
                        <w:ind w:right="272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Angela Crawley                                </w:t>
                      </w:r>
                    </w:p>
                    <w:p w:rsidR="00C37AAF" w:rsidRDefault="00C37AAF" w:rsidP="00E74F8A">
                      <w:pPr>
                        <w:spacing w:after="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Headteacher</w:t>
                      </w:r>
                    </w:p>
                  </w:txbxContent>
                </v:textbox>
              </v:rect>
            </w:pict>
          </mc:Fallback>
        </mc:AlternateContent>
      </w:r>
    </w:p>
    <w:p w:rsidR="002455BC" w:rsidRDefault="002455BC" w:rsidP="00945124">
      <w:pPr>
        <w:spacing w:after="0"/>
        <w:jc w:val="right"/>
        <w:rPr>
          <w:rFonts w:ascii="Century Gothic" w:hAnsi="Century Gothic"/>
          <w:sz w:val="24"/>
          <w:szCs w:val="24"/>
        </w:rPr>
      </w:pPr>
    </w:p>
    <w:p w:rsidR="00945124" w:rsidRDefault="00945124" w:rsidP="00945124">
      <w:pPr>
        <w:spacing w:after="0"/>
        <w:jc w:val="right"/>
        <w:rPr>
          <w:rFonts w:ascii="Century Gothic" w:hAnsi="Century Gothic"/>
          <w:sz w:val="24"/>
          <w:szCs w:val="24"/>
        </w:rPr>
      </w:pPr>
    </w:p>
    <w:p w:rsidR="00945124" w:rsidRPr="00945124" w:rsidRDefault="00945124" w:rsidP="00945124">
      <w:pPr>
        <w:spacing w:after="0"/>
        <w:jc w:val="right"/>
        <w:rPr>
          <w:rFonts w:ascii="Century Gothic" w:hAnsi="Century Gothic"/>
          <w:sz w:val="24"/>
          <w:szCs w:val="24"/>
        </w:rPr>
      </w:pPr>
    </w:p>
    <w:p w:rsidR="002455BC" w:rsidRDefault="002455BC" w:rsidP="00B45513">
      <w:pPr>
        <w:spacing w:after="0"/>
        <w:jc w:val="center"/>
        <w:rPr>
          <w:b/>
          <w:color w:val="548DD4" w:themeColor="text2" w:themeTint="99"/>
        </w:rPr>
      </w:pPr>
      <w:r w:rsidRPr="002455BC">
        <w:rPr>
          <w:b/>
          <w:color w:val="548DD4" w:themeColor="text2" w:themeTint="99"/>
        </w:rPr>
        <w:t xml:space="preserve">Striving </w:t>
      </w:r>
      <w:proofErr w:type="gramStart"/>
      <w:r w:rsidRPr="002455BC">
        <w:rPr>
          <w:b/>
          <w:color w:val="548DD4" w:themeColor="text2" w:themeTint="99"/>
        </w:rPr>
        <w:t>For</w:t>
      </w:r>
      <w:proofErr w:type="gramEnd"/>
      <w:r w:rsidRPr="002455BC">
        <w:rPr>
          <w:b/>
          <w:color w:val="548DD4" w:themeColor="text2" w:themeTint="99"/>
        </w:rPr>
        <w:t xml:space="preserve"> Excellence</w:t>
      </w:r>
    </w:p>
    <w:p w:rsidR="00387487" w:rsidRDefault="00387487" w:rsidP="00E92AE4">
      <w:pPr>
        <w:spacing w:after="0" w:line="192" w:lineRule="auto"/>
        <w:jc w:val="right"/>
        <w:rPr>
          <w:rFonts w:ascii="Century Gothic" w:hAnsi="Century Gothic"/>
          <w:sz w:val="24"/>
          <w:szCs w:val="24"/>
        </w:rPr>
      </w:pPr>
    </w:p>
    <w:p w:rsidR="00387487" w:rsidRDefault="00387487" w:rsidP="00E92AE4">
      <w:pPr>
        <w:spacing w:after="0" w:line="192" w:lineRule="auto"/>
        <w:jc w:val="right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E92AE4" w:rsidRPr="000A06FF" w:rsidRDefault="000A06FF" w:rsidP="00E92AE4">
      <w:pPr>
        <w:spacing w:after="0" w:line="192" w:lineRule="auto"/>
        <w:jc w:val="right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>1</w:t>
      </w:r>
      <w:r w:rsidR="00C37AAF">
        <w:rPr>
          <w:rFonts w:ascii="Century Gothic" w:hAnsi="Century Gothic"/>
          <w:sz w:val="24"/>
          <w:szCs w:val="24"/>
        </w:rPr>
        <w:t>5</w:t>
      </w:r>
      <w:r w:rsidRPr="000A06FF">
        <w:rPr>
          <w:rFonts w:ascii="Century Gothic" w:hAnsi="Century Gothic"/>
          <w:sz w:val="24"/>
          <w:szCs w:val="24"/>
          <w:vertAlign w:val="superscript"/>
        </w:rPr>
        <w:t>th</w:t>
      </w:r>
      <w:r w:rsidRPr="000A06FF">
        <w:rPr>
          <w:rFonts w:ascii="Century Gothic" w:hAnsi="Century Gothic"/>
          <w:sz w:val="24"/>
          <w:szCs w:val="24"/>
        </w:rPr>
        <w:t xml:space="preserve"> October 2019</w:t>
      </w:r>
    </w:p>
    <w:p w:rsidR="00832ED7" w:rsidRPr="000A06FF" w:rsidRDefault="00832ED7" w:rsidP="00E92AE4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E92AE4" w:rsidRDefault="000F564C" w:rsidP="00E92AE4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bookmarkStart w:id="1" w:name="_Hlk21945284"/>
      <w:r w:rsidRPr="000A06FF">
        <w:rPr>
          <w:rFonts w:ascii="Century Gothic" w:hAnsi="Century Gothic"/>
          <w:b/>
          <w:sz w:val="24"/>
          <w:szCs w:val="24"/>
          <w:u w:val="single"/>
        </w:rPr>
        <w:t xml:space="preserve">MLU </w:t>
      </w:r>
      <w:r w:rsidR="000A06FF" w:rsidRPr="000A06FF">
        <w:rPr>
          <w:rFonts w:ascii="Century Gothic" w:hAnsi="Century Gothic"/>
          <w:b/>
          <w:sz w:val="24"/>
          <w:szCs w:val="24"/>
          <w:u w:val="single"/>
        </w:rPr>
        <w:t>trip to Wyre Community Land Trust, St Georges Farm</w:t>
      </w:r>
    </w:p>
    <w:p w:rsidR="00387487" w:rsidRPr="000A06FF" w:rsidRDefault="00387487" w:rsidP="00E92AE4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0A06FF" w:rsidRPr="000A06FF" w:rsidRDefault="000A06FF" w:rsidP="00E92AE4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bookmarkEnd w:id="1"/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 xml:space="preserve">Dear Parents/Carers, </w:t>
      </w: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0A06FF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>W</w:t>
      </w:r>
      <w:r w:rsidR="00832ED7" w:rsidRPr="000A06FF">
        <w:rPr>
          <w:rFonts w:ascii="Century Gothic" w:hAnsi="Century Gothic"/>
          <w:sz w:val="24"/>
          <w:szCs w:val="24"/>
        </w:rPr>
        <w:t xml:space="preserve">e will be taking the children </w:t>
      </w:r>
      <w:r w:rsidRPr="000A06FF">
        <w:rPr>
          <w:rFonts w:ascii="Century Gothic" w:hAnsi="Century Gothic"/>
          <w:sz w:val="24"/>
          <w:szCs w:val="24"/>
        </w:rPr>
        <w:t>to Wyre Community Land Trust, St Georges Farm</w:t>
      </w:r>
      <w:r w:rsidR="00ED7F79" w:rsidRPr="000A06FF">
        <w:rPr>
          <w:rFonts w:ascii="Century Gothic" w:hAnsi="Century Gothic"/>
          <w:sz w:val="24"/>
          <w:szCs w:val="24"/>
        </w:rPr>
        <w:t xml:space="preserve"> </w:t>
      </w:r>
      <w:r w:rsidR="00832ED7" w:rsidRPr="000A06FF">
        <w:rPr>
          <w:rFonts w:ascii="Century Gothic" w:hAnsi="Century Gothic"/>
          <w:sz w:val="24"/>
          <w:szCs w:val="24"/>
        </w:rPr>
        <w:t xml:space="preserve">on Wednesday </w:t>
      </w:r>
      <w:r w:rsidRPr="000A06FF">
        <w:rPr>
          <w:rFonts w:ascii="Century Gothic" w:hAnsi="Century Gothic"/>
          <w:sz w:val="24"/>
          <w:szCs w:val="24"/>
        </w:rPr>
        <w:t>1</w:t>
      </w:r>
      <w:r w:rsidR="000F564C" w:rsidRPr="000A06FF">
        <w:rPr>
          <w:rFonts w:ascii="Century Gothic" w:hAnsi="Century Gothic"/>
          <w:sz w:val="24"/>
          <w:szCs w:val="24"/>
        </w:rPr>
        <w:t>3</w:t>
      </w:r>
      <w:r w:rsidRPr="000A06FF">
        <w:rPr>
          <w:rFonts w:ascii="Century Gothic" w:hAnsi="Century Gothic"/>
          <w:sz w:val="24"/>
          <w:szCs w:val="24"/>
          <w:vertAlign w:val="superscript"/>
        </w:rPr>
        <w:t>th</w:t>
      </w:r>
      <w:r w:rsidR="0062195B" w:rsidRPr="000A06FF">
        <w:rPr>
          <w:rFonts w:ascii="Century Gothic" w:hAnsi="Century Gothic"/>
          <w:sz w:val="24"/>
          <w:szCs w:val="24"/>
        </w:rPr>
        <w:t xml:space="preserve"> </w:t>
      </w:r>
      <w:r w:rsidRPr="000A06FF">
        <w:rPr>
          <w:rFonts w:ascii="Century Gothic" w:hAnsi="Century Gothic"/>
          <w:sz w:val="24"/>
          <w:szCs w:val="24"/>
        </w:rPr>
        <w:t>November 2019.</w:t>
      </w:r>
      <w:r w:rsidR="00832ED7" w:rsidRPr="000A06FF">
        <w:rPr>
          <w:rFonts w:ascii="Century Gothic" w:hAnsi="Century Gothic"/>
          <w:sz w:val="24"/>
          <w:szCs w:val="24"/>
        </w:rPr>
        <w:t xml:space="preserve"> </w:t>
      </w: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 xml:space="preserve">We will travel by minibus, leaving school </w:t>
      </w:r>
      <w:r w:rsidR="000F564C" w:rsidRPr="000A06FF">
        <w:rPr>
          <w:rFonts w:ascii="Century Gothic" w:hAnsi="Century Gothic"/>
          <w:sz w:val="24"/>
          <w:szCs w:val="24"/>
        </w:rPr>
        <w:t>at 9</w:t>
      </w:r>
      <w:r w:rsidR="000A06FF" w:rsidRPr="000A06FF">
        <w:rPr>
          <w:rFonts w:ascii="Century Gothic" w:hAnsi="Century Gothic"/>
          <w:sz w:val="24"/>
          <w:szCs w:val="24"/>
        </w:rPr>
        <w:t>.00</w:t>
      </w:r>
      <w:r w:rsidR="000F564C" w:rsidRPr="000A06FF">
        <w:rPr>
          <w:rFonts w:ascii="Century Gothic" w:hAnsi="Century Gothic"/>
          <w:sz w:val="24"/>
          <w:szCs w:val="24"/>
        </w:rPr>
        <w:t>am</w:t>
      </w:r>
      <w:r w:rsidRPr="000A06FF">
        <w:rPr>
          <w:rFonts w:ascii="Century Gothic" w:hAnsi="Century Gothic"/>
          <w:sz w:val="24"/>
          <w:szCs w:val="24"/>
        </w:rPr>
        <w:t xml:space="preserve"> and will return to school </w:t>
      </w:r>
      <w:r w:rsidR="000A06FF" w:rsidRPr="000A06FF">
        <w:rPr>
          <w:rFonts w:ascii="Century Gothic" w:hAnsi="Century Gothic"/>
          <w:sz w:val="24"/>
          <w:szCs w:val="24"/>
        </w:rPr>
        <w:t xml:space="preserve">at 1pm. There </w:t>
      </w:r>
      <w:r w:rsidR="004A497A" w:rsidRPr="000A06FF">
        <w:rPr>
          <w:rFonts w:ascii="Century Gothic" w:hAnsi="Century Gothic"/>
          <w:sz w:val="24"/>
          <w:szCs w:val="24"/>
        </w:rPr>
        <w:t>is no cost for this trip.</w:t>
      </w:r>
    </w:p>
    <w:p w:rsidR="000A06FF" w:rsidRPr="000A06FF" w:rsidRDefault="000A06FF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 xml:space="preserve">Please ensure that your child </w:t>
      </w:r>
      <w:r w:rsidR="000A06FF" w:rsidRPr="000A06FF">
        <w:rPr>
          <w:rFonts w:ascii="Century Gothic" w:hAnsi="Century Gothic"/>
          <w:sz w:val="24"/>
          <w:szCs w:val="24"/>
        </w:rPr>
        <w:t xml:space="preserve">comes to school in </w:t>
      </w:r>
      <w:r w:rsidR="00832ED7" w:rsidRPr="000A06FF">
        <w:rPr>
          <w:rFonts w:ascii="Century Gothic" w:hAnsi="Century Gothic"/>
          <w:sz w:val="24"/>
          <w:szCs w:val="24"/>
        </w:rPr>
        <w:t xml:space="preserve">warm </w:t>
      </w:r>
      <w:r w:rsidRPr="000A06FF">
        <w:rPr>
          <w:rFonts w:ascii="Century Gothic" w:hAnsi="Century Gothic"/>
          <w:sz w:val="24"/>
          <w:szCs w:val="24"/>
        </w:rPr>
        <w:t>clothes</w:t>
      </w:r>
      <w:r w:rsidR="000A06FF" w:rsidRPr="000A06FF">
        <w:rPr>
          <w:rFonts w:ascii="Century Gothic" w:hAnsi="Century Gothic"/>
          <w:sz w:val="24"/>
          <w:szCs w:val="24"/>
        </w:rPr>
        <w:t>, wellies and waterproofs. They will require a packed lunch and drink.</w:t>
      </w:r>
      <w:r w:rsidRPr="000A06FF">
        <w:rPr>
          <w:rFonts w:ascii="Century Gothic" w:hAnsi="Century Gothic"/>
          <w:sz w:val="24"/>
          <w:szCs w:val="24"/>
        </w:rPr>
        <w:t xml:space="preserve"> </w:t>
      </w: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 xml:space="preserve">Yours sincerely, </w:t>
      </w:r>
    </w:p>
    <w:p w:rsidR="00387487" w:rsidRPr="000A06FF" w:rsidRDefault="00387487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0F564C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>Mrs Harris</w:t>
      </w: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b/>
          <w:sz w:val="24"/>
          <w:szCs w:val="24"/>
          <w:u w:val="single"/>
        </w:rPr>
      </w:pPr>
    </w:p>
    <w:p w:rsidR="00E92AE4" w:rsidRPr="000A06FF" w:rsidRDefault="00E92AE4" w:rsidP="00E92AE4">
      <w:pPr>
        <w:spacing w:after="0"/>
        <w:ind w:left="0" w:firstLine="0"/>
        <w:rPr>
          <w:b/>
          <w:color w:val="548DD4" w:themeColor="text2" w:themeTint="99"/>
          <w:sz w:val="24"/>
          <w:szCs w:val="24"/>
        </w:rPr>
      </w:pP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color w:val="548DD4" w:themeColor="text2" w:themeTint="99"/>
          <w:sz w:val="24"/>
          <w:szCs w:val="24"/>
        </w:rPr>
        <w:softHyphen/>
      </w:r>
      <w:r w:rsidRPr="000A06FF">
        <w:rPr>
          <w:b/>
          <w:sz w:val="24"/>
          <w:szCs w:val="24"/>
        </w:rPr>
        <w:t>______________________________________________________________________________________</w:t>
      </w:r>
    </w:p>
    <w:p w:rsidR="00E92AE4" w:rsidRPr="000A06FF" w:rsidRDefault="00E92AE4" w:rsidP="00ED7F79">
      <w:pPr>
        <w:spacing w:after="0"/>
        <w:ind w:left="0" w:firstLine="0"/>
        <w:jc w:val="center"/>
        <w:rPr>
          <w:b/>
          <w:sz w:val="24"/>
          <w:szCs w:val="24"/>
          <w:u w:val="single"/>
        </w:rPr>
      </w:pPr>
    </w:p>
    <w:p w:rsidR="000A06FF" w:rsidRPr="000A06FF" w:rsidRDefault="000A06FF" w:rsidP="000A06FF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 w:rsidRPr="000A06FF">
        <w:rPr>
          <w:rFonts w:ascii="Century Gothic" w:hAnsi="Century Gothic"/>
          <w:b/>
          <w:sz w:val="24"/>
          <w:szCs w:val="24"/>
          <w:u w:val="single"/>
        </w:rPr>
        <w:t xml:space="preserve">MLU trip to </w:t>
      </w:r>
      <w:bookmarkStart w:id="2" w:name="_Hlk21945331"/>
      <w:r w:rsidRPr="000A06FF">
        <w:rPr>
          <w:rFonts w:ascii="Century Gothic" w:hAnsi="Century Gothic"/>
          <w:b/>
          <w:sz w:val="24"/>
          <w:szCs w:val="24"/>
          <w:u w:val="single"/>
        </w:rPr>
        <w:t>Wyre Community Land Trust, St Georges Farm</w:t>
      </w:r>
    </w:p>
    <w:p w:rsidR="000A06FF" w:rsidRPr="000A06FF" w:rsidRDefault="000A06FF" w:rsidP="000A06FF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bookmarkEnd w:id="2"/>
    <w:p w:rsidR="00E92AE4" w:rsidRPr="000A06FF" w:rsidRDefault="00E92AE4" w:rsidP="00ED7F79">
      <w:pPr>
        <w:spacing w:after="0" w:line="192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:rsidR="00E92AE4" w:rsidRPr="000A06FF" w:rsidRDefault="00387487" w:rsidP="00E92AE4">
      <w:pPr>
        <w:spacing w:after="0"/>
        <w:ind w:left="0" w:firstLine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160655</wp:posOffset>
                </wp:positionV>
                <wp:extent cx="3966210" cy="0"/>
                <wp:effectExtent l="8255" t="9525" r="6985" b="9525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6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8E4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81.45pt;margin-top:12.65pt;width:312.3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JnNQIAAHg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"/>
            </w:pict>
          </mc:Fallback>
        </mc:AlternateContent>
      </w:r>
      <w:r>
        <w:rPr>
          <w:sz w:val="24"/>
          <w:szCs w:val="24"/>
        </w:rPr>
        <w:t>Childs Name:</w:t>
      </w:r>
    </w:p>
    <w:p w:rsidR="00387487" w:rsidRDefault="00387487" w:rsidP="000A06FF">
      <w:pPr>
        <w:spacing w:after="0" w:line="192" w:lineRule="auto"/>
        <w:rPr>
          <w:sz w:val="24"/>
          <w:szCs w:val="24"/>
        </w:rPr>
      </w:pPr>
    </w:p>
    <w:p w:rsidR="00387487" w:rsidRDefault="00387487" w:rsidP="000A06FF">
      <w:pPr>
        <w:spacing w:after="0" w:line="192" w:lineRule="auto"/>
        <w:rPr>
          <w:sz w:val="24"/>
          <w:szCs w:val="24"/>
        </w:rPr>
      </w:pPr>
      <w:r w:rsidRPr="000A06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148590</wp:posOffset>
                </wp:positionV>
                <wp:extent cx="308610" cy="285115"/>
                <wp:effectExtent l="13970" t="9525" r="10795" b="1016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72A4E" id="Rectangle 13" o:spid="_x0000_s1026" style="position:absolute;margin-left:470.4pt;margin-top:11.7pt;width:24.3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"/>
            </w:pict>
          </mc:Fallback>
        </mc:AlternateContent>
      </w:r>
    </w:p>
    <w:p w:rsidR="00387487" w:rsidRDefault="00E92AE4" w:rsidP="000A06FF">
      <w:pPr>
        <w:spacing w:after="0" w:line="192" w:lineRule="auto"/>
        <w:rPr>
          <w:rFonts w:ascii="Century Gothic" w:hAnsi="Century Gothic"/>
          <w:sz w:val="24"/>
          <w:szCs w:val="24"/>
        </w:rPr>
      </w:pPr>
      <w:r w:rsidRPr="000A06FF">
        <w:rPr>
          <w:sz w:val="24"/>
          <w:szCs w:val="24"/>
        </w:rPr>
        <w:t>I am happy for my child</w:t>
      </w:r>
      <w:r w:rsidR="000A06FF" w:rsidRPr="000A06FF">
        <w:rPr>
          <w:sz w:val="24"/>
          <w:szCs w:val="24"/>
        </w:rPr>
        <w:t xml:space="preserve"> to travel by mini bus to </w:t>
      </w:r>
      <w:r w:rsidR="000A06FF" w:rsidRPr="000A06FF">
        <w:rPr>
          <w:rFonts w:ascii="Century Gothic" w:hAnsi="Century Gothic"/>
          <w:sz w:val="24"/>
          <w:szCs w:val="24"/>
        </w:rPr>
        <w:t xml:space="preserve">Wyre Community Land Trust, </w:t>
      </w:r>
    </w:p>
    <w:p w:rsidR="000A06FF" w:rsidRPr="000A06FF" w:rsidRDefault="000A06FF" w:rsidP="00387487">
      <w:pPr>
        <w:spacing w:after="0" w:line="192" w:lineRule="auto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>St Georges Farm.</w:t>
      </w:r>
    </w:p>
    <w:p w:rsidR="000A06FF" w:rsidRPr="000A06FF" w:rsidRDefault="00387487" w:rsidP="000A06FF">
      <w:pPr>
        <w:spacing w:after="0" w:line="192" w:lineRule="auto"/>
        <w:rPr>
          <w:rFonts w:ascii="Century Gothic" w:hAnsi="Century Gothic"/>
          <w:sz w:val="24"/>
          <w:szCs w:val="24"/>
        </w:rPr>
      </w:pPr>
      <w:r w:rsidRPr="000A06F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54610</wp:posOffset>
                </wp:positionV>
                <wp:extent cx="308610" cy="285115"/>
                <wp:effectExtent l="6985" t="12065" r="8255" b="762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57985" id="Rectangle 14" o:spid="_x0000_s1026" style="position:absolute;margin-left:471.35pt;margin-top:4.3pt;width:24.3pt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"/>
            </w:pict>
          </mc:Fallback>
        </mc:AlternateContent>
      </w:r>
    </w:p>
    <w:p w:rsidR="000A06FF" w:rsidRPr="000A06FF" w:rsidRDefault="000A06FF" w:rsidP="000A06FF">
      <w:pPr>
        <w:spacing w:after="0" w:line="192" w:lineRule="auto"/>
        <w:rPr>
          <w:rFonts w:ascii="Century Gothic" w:hAnsi="Century Gothic"/>
          <w:sz w:val="24"/>
          <w:szCs w:val="24"/>
        </w:rPr>
      </w:pPr>
      <w:r w:rsidRPr="000A06FF">
        <w:rPr>
          <w:rFonts w:ascii="Century Gothic" w:hAnsi="Century Gothic"/>
          <w:sz w:val="24"/>
          <w:szCs w:val="24"/>
        </w:rPr>
        <w:t>I understand I will need to provide a packed lunch and drink.</w:t>
      </w:r>
    </w:p>
    <w:p w:rsidR="000A06FF" w:rsidRPr="000A06FF" w:rsidRDefault="000A06FF" w:rsidP="000A06FF">
      <w:pPr>
        <w:spacing w:after="0" w:line="192" w:lineRule="auto"/>
        <w:jc w:val="center"/>
        <w:rPr>
          <w:rFonts w:ascii="Century Gothic" w:hAnsi="Century Gothic"/>
          <w:sz w:val="24"/>
          <w:szCs w:val="24"/>
        </w:rPr>
      </w:pPr>
    </w:p>
    <w:p w:rsidR="00E92AE4" w:rsidRPr="000A06FF" w:rsidRDefault="00E92AE4" w:rsidP="00E92AE4">
      <w:pPr>
        <w:spacing w:after="0"/>
        <w:ind w:left="0" w:firstLine="0"/>
        <w:rPr>
          <w:rFonts w:ascii="Century Gothic" w:hAnsi="Century Gothic"/>
          <w:sz w:val="24"/>
          <w:szCs w:val="24"/>
        </w:rPr>
      </w:pPr>
    </w:p>
    <w:p w:rsidR="00E92AE4" w:rsidRPr="000A06FF" w:rsidRDefault="00E92AE4" w:rsidP="00E92AE4">
      <w:pPr>
        <w:spacing w:after="0"/>
        <w:ind w:left="0" w:firstLine="0"/>
        <w:rPr>
          <w:sz w:val="24"/>
          <w:szCs w:val="24"/>
        </w:rPr>
      </w:pPr>
    </w:p>
    <w:p w:rsidR="00E92AE4" w:rsidRPr="000A06FF" w:rsidRDefault="00ED7F79" w:rsidP="00E92AE4">
      <w:pPr>
        <w:spacing w:after="0"/>
        <w:ind w:left="0" w:firstLine="0"/>
        <w:rPr>
          <w:sz w:val="24"/>
          <w:szCs w:val="24"/>
        </w:rPr>
      </w:pPr>
      <w:r w:rsidRPr="000A06FF">
        <w:rPr>
          <w:sz w:val="24"/>
          <w:szCs w:val="24"/>
        </w:rPr>
        <w:t xml:space="preserve"> </w:t>
      </w:r>
    </w:p>
    <w:p w:rsidR="00E92AE4" w:rsidRPr="000A06FF" w:rsidRDefault="00E92AE4" w:rsidP="00E92AE4">
      <w:pPr>
        <w:spacing w:after="0"/>
        <w:ind w:left="0" w:firstLine="0"/>
        <w:rPr>
          <w:b/>
          <w:color w:val="548DD4" w:themeColor="text2" w:themeTint="99"/>
          <w:sz w:val="24"/>
          <w:szCs w:val="24"/>
        </w:rPr>
      </w:pPr>
    </w:p>
    <w:p w:rsidR="00E92AE4" w:rsidRPr="000A06FF" w:rsidRDefault="00387487" w:rsidP="00E92AE4">
      <w:pPr>
        <w:spacing w:after="0"/>
        <w:ind w:left="0" w:firstLine="0"/>
        <w:rPr>
          <w:sz w:val="24"/>
          <w:szCs w:val="24"/>
          <w:u w:val="single"/>
        </w:rPr>
      </w:pPr>
      <w:r w:rsidRPr="000A06FF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127635</wp:posOffset>
                </wp:positionV>
                <wp:extent cx="1699260" cy="0"/>
                <wp:effectExtent l="7620" t="13970" r="7620" b="508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9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881F" id="AutoShape 9" o:spid="_x0000_s1026" type="#_x0000_t32" style="position:absolute;margin-left:369.4pt;margin-top:10.05pt;width:133.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"/>
            </w:pict>
          </mc:Fallback>
        </mc:AlternateContent>
      </w:r>
      <w:r w:rsidR="00E92AE4" w:rsidRPr="000A06FF">
        <w:rPr>
          <w:sz w:val="24"/>
          <w:szCs w:val="24"/>
        </w:rPr>
        <w:t xml:space="preserve">Parent’s </w:t>
      </w:r>
      <w:r w:rsidR="003D220B" w:rsidRPr="000A06FF">
        <w:rPr>
          <w:sz w:val="24"/>
          <w:szCs w:val="24"/>
        </w:rPr>
        <w:t xml:space="preserve">/ Carer </w:t>
      </w:r>
      <w:r w:rsidR="00E92AE4" w:rsidRPr="000A06FF">
        <w:rPr>
          <w:sz w:val="24"/>
          <w:szCs w:val="24"/>
        </w:rPr>
        <w:t>signature: ________________________</w:t>
      </w:r>
      <w:r>
        <w:rPr>
          <w:sz w:val="24"/>
          <w:szCs w:val="24"/>
        </w:rPr>
        <w:t xml:space="preserve">           Date</w:t>
      </w:r>
    </w:p>
    <w:sectPr w:rsidR="00E92AE4" w:rsidRPr="000A06FF" w:rsidSect="00925F34">
      <w:pgSz w:w="11906" w:h="16838"/>
      <w:pgMar w:top="1440" w:right="849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353305"/>
    <w:multiLevelType w:val="hybridMultilevel"/>
    <w:tmpl w:val="5232AD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8A"/>
    <w:rsid w:val="000A06FF"/>
    <w:rsid w:val="000F4C5A"/>
    <w:rsid w:val="000F564C"/>
    <w:rsid w:val="00161572"/>
    <w:rsid w:val="001C5A36"/>
    <w:rsid w:val="00222A66"/>
    <w:rsid w:val="002455BC"/>
    <w:rsid w:val="002F65E7"/>
    <w:rsid w:val="0030075B"/>
    <w:rsid w:val="0033043B"/>
    <w:rsid w:val="00352C04"/>
    <w:rsid w:val="00365A6B"/>
    <w:rsid w:val="003750E0"/>
    <w:rsid w:val="00380E69"/>
    <w:rsid w:val="00387487"/>
    <w:rsid w:val="003D220B"/>
    <w:rsid w:val="0041505B"/>
    <w:rsid w:val="0043357A"/>
    <w:rsid w:val="004379DF"/>
    <w:rsid w:val="00442A45"/>
    <w:rsid w:val="004A497A"/>
    <w:rsid w:val="004A79A0"/>
    <w:rsid w:val="004B48CD"/>
    <w:rsid w:val="004B4E37"/>
    <w:rsid w:val="00563BB1"/>
    <w:rsid w:val="00594F30"/>
    <w:rsid w:val="005F0B81"/>
    <w:rsid w:val="0062195B"/>
    <w:rsid w:val="00621C13"/>
    <w:rsid w:val="00680FCC"/>
    <w:rsid w:val="00702AA7"/>
    <w:rsid w:val="0072280D"/>
    <w:rsid w:val="00731B28"/>
    <w:rsid w:val="007377CF"/>
    <w:rsid w:val="007437BC"/>
    <w:rsid w:val="00780C0E"/>
    <w:rsid w:val="00781F9E"/>
    <w:rsid w:val="0078241D"/>
    <w:rsid w:val="00832ED7"/>
    <w:rsid w:val="00882D58"/>
    <w:rsid w:val="008A7D51"/>
    <w:rsid w:val="00925F34"/>
    <w:rsid w:val="00934F37"/>
    <w:rsid w:val="00945124"/>
    <w:rsid w:val="009A325C"/>
    <w:rsid w:val="009C54CE"/>
    <w:rsid w:val="00A4333B"/>
    <w:rsid w:val="00AB7C38"/>
    <w:rsid w:val="00AD3DF9"/>
    <w:rsid w:val="00B24CB3"/>
    <w:rsid w:val="00B45513"/>
    <w:rsid w:val="00B53A13"/>
    <w:rsid w:val="00B74305"/>
    <w:rsid w:val="00BF1BA4"/>
    <w:rsid w:val="00BF6507"/>
    <w:rsid w:val="00C37AAF"/>
    <w:rsid w:val="00C50BED"/>
    <w:rsid w:val="00C53640"/>
    <w:rsid w:val="00CC70C7"/>
    <w:rsid w:val="00CD4C9A"/>
    <w:rsid w:val="00D24DF8"/>
    <w:rsid w:val="00D63A6E"/>
    <w:rsid w:val="00D91C47"/>
    <w:rsid w:val="00E54D61"/>
    <w:rsid w:val="00E74F8A"/>
    <w:rsid w:val="00E92AE4"/>
    <w:rsid w:val="00ED52D5"/>
    <w:rsid w:val="00ED7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4FB006CD"/>
  <w15:docId w15:val="{C07D4C55-FFE9-4988-A642-0B64BE6C6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4F8A"/>
    <w:pPr>
      <w:spacing w:after="480" w:line="240" w:lineRule="auto"/>
      <w:ind w:left="720" w:hanging="7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8C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3640"/>
    <w:pPr>
      <w:spacing w:after="0" w:line="240" w:lineRule="auto"/>
      <w:ind w:left="720" w:hanging="720"/>
    </w:pPr>
  </w:style>
  <w:style w:type="paragraph" w:styleId="ListParagraph">
    <w:name w:val="List Paragraph"/>
    <w:basedOn w:val="Normal"/>
    <w:uiPriority w:val="34"/>
    <w:qFormat/>
    <w:rsid w:val="00B45513"/>
    <w:pPr>
      <w:spacing w:line="480" w:lineRule="auto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8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B98E0-EF00-44B7-8CF1-497D29FE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D932FB0E</Template>
  <TotalTime>12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Park Primary School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ljm100</dc:creator>
  <cp:lastModifiedBy>kateh@suttonpark.worcs.sch.uk</cp:lastModifiedBy>
  <cp:revision>3</cp:revision>
  <cp:lastPrinted>2019-10-14T10:46:00Z</cp:lastPrinted>
  <dcterms:created xsi:type="dcterms:W3CDTF">2019-10-14T10:47:00Z</dcterms:created>
  <dcterms:modified xsi:type="dcterms:W3CDTF">2019-10-15T08:56:00Z</dcterms:modified>
</cp:coreProperties>
</file>